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EB7" w:rsidRDefault="00464EB7" w:rsidP="003645B1">
      <w:pPr>
        <w:jc w:val="center"/>
        <w:rPr>
          <w:rFonts w:ascii="微软雅黑" w:eastAsia="微软雅黑" w:hAnsi="微软雅黑"/>
          <w:b/>
          <w:bCs/>
        </w:rPr>
      </w:pPr>
      <w:r w:rsidRPr="00D41C77">
        <w:rPr>
          <w:rFonts w:ascii="微软雅黑" w:eastAsia="微软雅黑" w:hAnsi="微软雅黑"/>
          <w:b/>
          <w:bCs/>
        </w:rPr>
        <w:t>MB STAR C6 DoIP</w:t>
      </w:r>
      <w:r>
        <w:rPr>
          <w:rFonts w:ascii="微软雅黑" w:eastAsia="微软雅黑" w:hAnsi="微软雅黑"/>
          <w:b/>
          <w:bCs/>
        </w:rPr>
        <w:t xml:space="preserve"> Xentry Diagnosis VCI software</w:t>
      </w:r>
      <w:r w:rsidRPr="00862E9F">
        <w:rPr>
          <w:rFonts w:ascii="微软雅黑" w:eastAsia="微软雅黑" w:hAnsi="微软雅黑"/>
          <w:b/>
          <w:bCs/>
        </w:rPr>
        <w:t xml:space="preserve"> </w:t>
      </w:r>
      <w:r w:rsidRPr="003645B1">
        <w:rPr>
          <w:rFonts w:ascii="微软雅黑" w:eastAsia="微软雅黑" w:hAnsi="微软雅黑"/>
          <w:b/>
          <w:bCs/>
        </w:rPr>
        <w:t>Benz registration steps</w:t>
      </w:r>
    </w:p>
    <w:p w:rsidR="00464EB7" w:rsidRDefault="00464EB7" w:rsidP="003645B1">
      <w:pPr>
        <w:jc w:val="center"/>
        <w:rPr>
          <w:rFonts w:ascii="微软雅黑" w:eastAsia="微软雅黑" w:hAnsi="微软雅黑"/>
          <w:b/>
          <w:bCs/>
        </w:rPr>
      </w:pPr>
    </w:p>
    <w:p w:rsidR="00464EB7" w:rsidRDefault="00464EB7" w:rsidP="008F56DF">
      <w:pPr>
        <w:rPr>
          <w:rStyle w:val="tlid-translationtranslation"/>
          <w:rFonts w:ascii="Arial" w:hAnsi="Arial" w:cs="Arial"/>
          <w:sz w:val="24"/>
          <w:szCs w:val="24"/>
          <w:lang/>
        </w:rPr>
      </w:pPr>
      <w:r w:rsidRPr="008F56DF">
        <w:rPr>
          <w:rStyle w:val="tlid-translationtranslation"/>
          <w:rFonts w:ascii="Arial" w:hAnsi="Arial" w:cs="Arial"/>
          <w:sz w:val="24"/>
          <w:szCs w:val="24"/>
          <w:lang/>
        </w:rPr>
        <w:t xml:space="preserve">If you don't know how to activate the </w:t>
      </w:r>
      <w:hyperlink r:id="rId5" w:history="1">
        <w:r w:rsidRPr="00DE22F4">
          <w:rPr>
            <w:rStyle w:val="Hyperlink"/>
            <w:rFonts w:ascii="微软雅黑" w:eastAsia="微软雅黑" w:hAnsi="微软雅黑"/>
            <w:b/>
            <w:bCs/>
          </w:rPr>
          <w:t>MB STAR C6 DoIP</w:t>
        </w:r>
      </w:hyperlink>
      <w:r w:rsidRPr="008F56DF">
        <w:rPr>
          <w:rStyle w:val="tlid-translationtranslation"/>
          <w:rFonts w:ascii="Arial" w:hAnsi="Arial" w:cs="Arial"/>
          <w:sz w:val="24"/>
          <w:szCs w:val="24"/>
          <w:lang/>
        </w:rPr>
        <w:t xml:space="preserve"> BENZ software, please follow the steps in this article step by step.</w:t>
      </w:r>
    </w:p>
    <w:p w:rsidR="00464EB7" w:rsidRPr="008F56DF" w:rsidRDefault="00464EB7" w:rsidP="008F56DF">
      <w:pPr>
        <w:rPr>
          <w:rFonts w:ascii="Arial" w:eastAsia="微软雅黑" w:hAnsi="Arial" w:cs="Arial"/>
          <w:b/>
          <w:bCs/>
          <w:sz w:val="24"/>
          <w:szCs w:val="24"/>
        </w:rPr>
      </w:pPr>
    </w:p>
    <w:p w:rsidR="00464EB7" w:rsidRPr="008F56DF" w:rsidRDefault="00464EB7" w:rsidP="00152B2F">
      <w:pPr>
        <w:pStyle w:val="ListParagraph"/>
        <w:numPr>
          <w:ilvl w:val="0"/>
          <w:numId w:val="2"/>
        </w:numPr>
        <w:ind w:left="284" w:firstLineChars="0" w:hanging="295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sz w:val="24"/>
          <w:szCs w:val="24"/>
        </w:rPr>
        <w:t>OPEN the WIS-EPC on the desk</w:t>
      </w:r>
    </w:p>
    <w:p w:rsidR="00464EB7" w:rsidRPr="008F56DF" w:rsidRDefault="00464EB7" w:rsidP="00DA3F53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5.5pt;height:243pt;visibility:visible">
            <v:imagedata r:id="rId6" o:title=""/>
          </v:shape>
        </w:pict>
      </w:r>
    </w:p>
    <w:p w:rsidR="00464EB7" w:rsidRPr="008F56DF" w:rsidRDefault="00464EB7" w:rsidP="00DA3F53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</w:p>
    <w:p w:rsidR="00464EB7" w:rsidRPr="008F56DF" w:rsidRDefault="00464EB7" w:rsidP="00152B2F">
      <w:pPr>
        <w:pStyle w:val="ListParagraph"/>
        <w:numPr>
          <w:ilvl w:val="0"/>
          <w:numId w:val="2"/>
        </w:numPr>
        <w:ind w:left="284" w:firstLineChars="0" w:hanging="295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sz w:val="24"/>
          <w:szCs w:val="24"/>
        </w:rPr>
        <w:t>Log in with admin user name and 12345 password</w:t>
      </w:r>
    </w:p>
    <w:p w:rsidR="00464EB7" w:rsidRPr="008F56DF" w:rsidRDefault="00464EB7" w:rsidP="00DA3F53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noProof/>
          <w:sz w:val="24"/>
          <w:szCs w:val="24"/>
        </w:rPr>
        <w:pict>
          <v:shape id="图片 2" o:spid="_x0000_i1026" type="#_x0000_t75" style="width:415.5pt;height:242.25pt;visibility:visible">
            <v:imagedata r:id="rId7" o:title=""/>
          </v:shape>
        </w:pict>
      </w:r>
    </w:p>
    <w:p w:rsidR="00464EB7" w:rsidRPr="008F56DF" w:rsidRDefault="00464EB7" w:rsidP="00DA3F53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</w:p>
    <w:p w:rsidR="00464EB7" w:rsidRPr="008F56DF" w:rsidRDefault="00464EB7" w:rsidP="00152B2F">
      <w:pPr>
        <w:pStyle w:val="ListParagraph"/>
        <w:numPr>
          <w:ilvl w:val="0"/>
          <w:numId w:val="2"/>
        </w:numPr>
        <w:ind w:left="284" w:firstLineChars="0" w:hanging="295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sz w:val="24"/>
          <w:szCs w:val="24"/>
        </w:rPr>
        <w:t>Click on the service menu and click Edit the access authorization menu</w:t>
      </w:r>
    </w:p>
    <w:p w:rsidR="00464EB7" w:rsidRPr="008F56DF" w:rsidRDefault="00464EB7" w:rsidP="00955644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noProof/>
          <w:sz w:val="24"/>
          <w:szCs w:val="24"/>
        </w:rPr>
        <w:pict>
          <v:shape id="图片 3" o:spid="_x0000_i1027" type="#_x0000_t75" style="width:415.5pt;height:275.25pt;visibility:visible">
            <v:imagedata r:id="rId8" o:title=""/>
          </v:shape>
        </w:pict>
      </w:r>
    </w:p>
    <w:p w:rsidR="00464EB7" w:rsidRPr="008F56DF" w:rsidRDefault="00464EB7" w:rsidP="00955644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</w:p>
    <w:p w:rsidR="00464EB7" w:rsidRPr="008F56DF" w:rsidRDefault="00464EB7" w:rsidP="00152B2F">
      <w:pPr>
        <w:pStyle w:val="ListParagraph"/>
        <w:numPr>
          <w:ilvl w:val="0"/>
          <w:numId w:val="2"/>
        </w:numPr>
        <w:ind w:left="284" w:firstLineChars="0" w:hanging="295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sz w:val="24"/>
          <w:szCs w:val="24"/>
        </w:rPr>
        <w:t>Copy the MAC aderess number</w:t>
      </w:r>
    </w:p>
    <w:p w:rsidR="00464EB7" w:rsidRPr="008F56DF" w:rsidRDefault="00464EB7" w:rsidP="00955644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noProof/>
          <w:sz w:val="24"/>
          <w:szCs w:val="24"/>
        </w:rPr>
        <w:pict>
          <v:shape id="图片 4" o:spid="_x0000_i1028" type="#_x0000_t75" style="width:415.5pt;height:262.5pt;visibility:visible">
            <v:imagedata r:id="rId9" o:title=""/>
          </v:shape>
        </w:pict>
      </w:r>
    </w:p>
    <w:p w:rsidR="00464EB7" w:rsidRPr="008F56DF" w:rsidRDefault="00464EB7" w:rsidP="00152B2F">
      <w:pPr>
        <w:pStyle w:val="ListParagraph"/>
        <w:numPr>
          <w:ilvl w:val="0"/>
          <w:numId w:val="2"/>
        </w:numPr>
        <w:ind w:left="284" w:firstLineChars="0" w:hanging="295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sz w:val="24"/>
          <w:szCs w:val="24"/>
        </w:rPr>
        <w:t>Back to Disk C</w:t>
      </w:r>
    </w:p>
    <w:p w:rsidR="00464EB7" w:rsidRPr="008F56DF" w:rsidRDefault="00464EB7" w:rsidP="00C6720C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noProof/>
          <w:sz w:val="24"/>
          <w:szCs w:val="24"/>
        </w:rPr>
        <w:pict>
          <v:shape id="图片 5" o:spid="_x0000_i1029" type="#_x0000_t75" style="width:415.5pt;height:257.25pt;visibility:visible">
            <v:imagedata r:id="rId10" o:title=""/>
          </v:shape>
        </w:pict>
      </w:r>
    </w:p>
    <w:p w:rsidR="00464EB7" w:rsidRPr="008F56DF" w:rsidRDefault="00464EB7" w:rsidP="00152B2F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</w:p>
    <w:p w:rsidR="00464EB7" w:rsidRPr="008F56DF" w:rsidRDefault="00464EB7" w:rsidP="00152B2F">
      <w:pPr>
        <w:pStyle w:val="ListParagraph"/>
        <w:numPr>
          <w:ilvl w:val="0"/>
          <w:numId w:val="2"/>
        </w:numPr>
        <w:ind w:left="284" w:firstLineChars="0" w:hanging="295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sz w:val="24"/>
          <w:szCs w:val="24"/>
        </w:rPr>
        <w:t xml:space="preserve">Open the </w:t>
      </w:r>
      <w:smartTag w:uri="urn:schemas-microsoft-com:office:smarttags" w:element="place">
        <w:smartTag w:uri="urn:schemas-microsoft-com:office:smarttags" w:element="State">
          <w:r w:rsidRPr="008F56DF">
            <w:rPr>
              <w:rFonts w:ascii="Arial" w:hAnsi="Arial" w:cs="Arial"/>
              <w:sz w:val="24"/>
              <w:szCs w:val="24"/>
            </w:rPr>
            <w:t>WIS</w:t>
          </w:r>
        </w:smartTag>
      </w:smartTag>
      <w:r w:rsidRPr="008F56DF">
        <w:rPr>
          <w:rFonts w:ascii="Arial" w:hAnsi="Arial" w:cs="Arial"/>
          <w:sz w:val="24"/>
          <w:szCs w:val="24"/>
        </w:rPr>
        <w:t xml:space="preserve"> soft</w:t>
      </w:r>
    </w:p>
    <w:p w:rsidR="00464EB7" w:rsidRPr="008F56DF" w:rsidRDefault="00464EB7" w:rsidP="003321E7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noProof/>
          <w:sz w:val="24"/>
          <w:szCs w:val="24"/>
        </w:rPr>
        <w:pict>
          <v:shape id="图片 6" o:spid="_x0000_i1030" type="#_x0000_t75" style="width:415.5pt;height:272.25pt;visibility:visible">
            <v:imagedata r:id="rId11" o:title=""/>
          </v:shape>
        </w:pict>
      </w:r>
    </w:p>
    <w:p w:rsidR="00464EB7" w:rsidRPr="008F56DF" w:rsidRDefault="00464EB7" w:rsidP="003321E7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</w:p>
    <w:p w:rsidR="00464EB7" w:rsidRPr="008F56DF" w:rsidRDefault="00464EB7" w:rsidP="00152B2F">
      <w:pPr>
        <w:pStyle w:val="ListParagraph"/>
        <w:numPr>
          <w:ilvl w:val="0"/>
          <w:numId w:val="2"/>
        </w:numPr>
        <w:ind w:left="284" w:firstLineChars="0" w:hanging="295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sz w:val="24"/>
          <w:szCs w:val="24"/>
        </w:rPr>
        <w:t>Enter ID and change year</w:t>
      </w:r>
    </w:p>
    <w:p w:rsidR="00464EB7" w:rsidRPr="008F56DF" w:rsidRDefault="00464EB7" w:rsidP="00152B2F">
      <w:pPr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sz w:val="24"/>
          <w:szCs w:val="24"/>
        </w:rPr>
        <w:t>Enter the MAC address you just copied,and input number 1, Modify current year to 2024 or later</w:t>
      </w:r>
    </w:p>
    <w:p w:rsidR="00464EB7" w:rsidRPr="008F56DF" w:rsidRDefault="00464EB7" w:rsidP="00152B2F">
      <w:pPr>
        <w:rPr>
          <w:rFonts w:ascii="Arial" w:hAnsi="Arial" w:cs="Arial"/>
          <w:sz w:val="24"/>
          <w:szCs w:val="24"/>
        </w:rPr>
      </w:pPr>
    </w:p>
    <w:p w:rsidR="00464EB7" w:rsidRPr="008F56DF" w:rsidRDefault="00464EB7" w:rsidP="003321E7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noProof/>
          <w:sz w:val="24"/>
          <w:szCs w:val="24"/>
        </w:rPr>
        <w:pict>
          <v:shape id="图片 7" o:spid="_x0000_i1031" type="#_x0000_t75" style="width:415.5pt;height:267pt;visibility:visible">
            <v:imagedata r:id="rId12" o:title=""/>
          </v:shape>
        </w:pict>
      </w:r>
    </w:p>
    <w:p w:rsidR="00464EB7" w:rsidRPr="008F56DF" w:rsidRDefault="00464EB7" w:rsidP="00C6720C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</w:p>
    <w:p w:rsidR="00464EB7" w:rsidRPr="008F56DF" w:rsidRDefault="00464EB7" w:rsidP="00152B2F">
      <w:pPr>
        <w:pStyle w:val="ListParagraph"/>
        <w:numPr>
          <w:ilvl w:val="0"/>
          <w:numId w:val="2"/>
        </w:numPr>
        <w:ind w:left="284" w:firstLineChars="0" w:hanging="295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sz w:val="24"/>
          <w:szCs w:val="24"/>
        </w:rPr>
        <w:t>Click the generate buttom to get new activation code</w:t>
      </w:r>
    </w:p>
    <w:p w:rsidR="00464EB7" w:rsidRPr="008F56DF" w:rsidRDefault="00464EB7" w:rsidP="003321E7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noProof/>
          <w:sz w:val="24"/>
          <w:szCs w:val="24"/>
        </w:rPr>
        <w:pict>
          <v:shape id="图片 8" o:spid="_x0000_i1032" type="#_x0000_t75" style="width:415.5pt;height:267pt;visibility:visible">
            <v:imagedata r:id="rId13" o:title=""/>
          </v:shape>
        </w:pict>
      </w:r>
    </w:p>
    <w:p w:rsidR="00464EB7" w:rsidRPr="008F56DF" w:rsidRDefault="00464EB7" w:rsidP="003321E7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</w:p>
    <w:p w:rsidR="00464EB7" w:rsidRPr="008F56DF" w:rsidRDefault="00464EB7" w:rsidP="00152B2F">
      <w:pPr>
        <w:pStyle w:val="ListParagraph"/>
        <w:numPr>
          <w:ilvl w:val="0"/>
          <w:numId w:val="2"/>
        </w:numPr>
        <w:ind w:left="284" w:firstLineChars="0" w:hanging="295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sz w:val="24"/>
          <w:szCs w:val="24"/>
        </w:rPr>
        <w:t>Copy activation code</w:t>
      </w:r>
    </w:p>
    <w:p w:rsidR="00464EB7" w:rsidRPr="008F56DF" w:rsidRDefault="00464EB7" w:rsidP="003243F0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noProof/>
          <w:sz w:val="24"/>
          <w:szCs w:val="24"/>
        </w:rPr>
        <w:pict>
          <v:shape id="图片 9" o:spid="_x0000_i1033" type="#_x0000_t75" style="width:415.5pt;height:308.25pt;visibility:visible">
            <v:imagedata r:id="rId14" o:title=""/>
          </v:shape>
        </w:pict>
      </w:r>
    </w:p>
    <w:p w:rsidR="00464EB7" w:rsidRPr="008F56DF" w:rsidRDefault="00464EB7" w:rsidP="00152B2F">
      <w:pPr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sz w:val="24"/>
          <w:szCs w:val="24"/>
        </w:rPr>
        <w:t>Here are two activation codes, which are copied separately</w:t>
      </w:r>
    </w:p>
    <w:p w:rsidR="00464EB7" w:rsidRPr="008F56DF" w:rsidRDefault="00464EB7" w:rsidP="003243F0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</w:p>
    <w:p w:rsidR="00464EB7" w:rsidRPr="008F56DF" w:rsidRDefault="00464EB7" w:rsidP="00152B2F">
      <w:pPr>
        <w:pStyle w:val="ListParagraph"/>
        <w:numPr>
          <w:ilvl w:val="0"/>
          <w:numId w:val="2"/>
        </w:numPr>
        <w:ind w:left="284" w:firstLineChars="0" w:hanging="295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sz w:val="24"/>
          <w:szCs w:val="24"/>
        </w:rPr>
        <w:t>Enter the new activation code and save it</w:t>
      </w:r>
    </w:p>
    <w:p w:rsidR="00464EB7" w:rsidRPr="008F56DF" w:rsidRDefault="00464EB7" w:rsidP="003243F0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noProof/>
          <w:sz w:val="24"/>
          <w:szCs w:val="24"/>
        </w:rPr>
        <w:pict>
          <v:shape id="图片 10" o:spid="_x0000_i1034" type="#_x0000_t75" style="width:415.5pt;height:271.5pt;visibility:visible">
            <v:imagedata r:id="rId15" o:title=""/>
          </v:shape>
        </w:pict>
      </w:r>
    </w:p>
    <w:p w:rsidR="00464EB7" w:rsidRPr="008F56DF" w:rsidRDefault="00464EB7" w:rsidP="003243F0">
      <w:pPr>
        <w:pStyle w:val="ListParagraph"/>
        <w:ind w:left="360" w:firstLineChars="0" w:firstLine="0"/>
        <w:rPr>
          <w:rFonts w:ascii="Arial" w:hAnsi="Arial" w:cs="Arial"/>
          <w:sz w:val="24"/>
          <w:szCs w:val="24"/>
        </w:rPr>
      </w:pPr>
    </w:p>
    <w:p w:rsidR="00464EB7" w:rsidRPr="008F56DF" w:rsidRDefault="00464EB7" w:rsidP="00152B2F">
      <w:pPr>
        <w:rPr>
          <w:rFonts w:ascii="Arial" w:hAnsi="Arial" w:cs="Arial"/>
          <w:sz w:val="24"/>
          <w:szCs w:val="24"/>
        </w:rPr>
      </w:pPr>
      <w:r w:rsidRPr="008F56DF">
        <w:rPr>
          <w:rFonts w:ascii="Arial" w:hAnsi="Arial" w:cs="Arial"/>
          <w:sz w:val="24"/>
          <w:szCs w:val="24"/>
        </w:rPr>
        <w:t>11. Check for new icons</w:t>
      </w:r>
    </w:p>
    <w:p w:rsidR="00464EB7" w:rsidRDefault="00464EB7" w:rsidP="003243F0">
      <w:pPr>
        <w:pStyle w:val="ListParagraph"/>
        <w:ind w:left="360" w:firstLineChars="0" w:firstLine="0"/>
        <w:rPr>
          <w:noProof/>
        </w:rPr>
      </w:pPr>
      <w:r>
        <w:rPr>
          <w:noProof/>
        </w:rPr>
        <w:pict>
          <v:shape id="图片 11" o:spid="_x0000_i1035" type="#_x0000_t75" style="width:415.5pt;height:285pt;visibility:visible">
            <v:imagedata r:id="rId16" o:title=""/>
          </v:shape>
        </w:pict>
      </w:r>
    </w:p>
    <w:p w:rsidR="00464EB7" w:rsidRDefault="00464EB7" w:rsidP="003243F0">
      <w:pPr>
        <w:pStyle w:val="ListParagraph"/>
        <w:ind w:left="360" w:firstLineChars="0" w:firstLine="0"/>
      </w:pPr>
      <w:r>
        <w:rPr>
          <w:noProof/>
        </w:rPr>
        <w:t>If you have questions, please send email to sales@obd2tool.com</w:t>
      </w:r>
    </w:p>
    <w:sectPr w:rsidR="00464EB7" w:rsidSect="001756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34CD3"/>
    <w:multiLevelType w:val="hybridMultilevel"/>
    <w:tmpl w:val="89B67E80"/>
    <w:lvl w:ilvl="0" w:tplc="D0CC9714">
      <w:start w:val="1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484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0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24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44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84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04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24" w:hanging="420"/>
      </w:pPr>
      <w:rPr>
        <w:rFonts w:cs="Times New Roman"/>
      </w:rPr>
    </w:lvl>
  </w:abstractNum>
  <w:abstractNum w:abstractNumId="1">
    <w:nsid w:val="699B3249"/>
    <w:multiLevelType w:val="hybridMultilevel"/>
    <w:tmpl w:val="696E1D60"/>
    <w:lvl w:ilvl="0" w:tplc="CB9A5AD0">
      <w:start w:val="1"/>
      <w:numFmt w:val="decimal"/>
      <w:lvlText w:val="%1、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64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24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3F53"/>
    <w:rsid w:val="000F13ED"/>
    <w:rsid w:val="00152B2F"/>
    <w:rsid w:val="001756B6"/>
    <w:rsid w:val="003243F0"/>
    <w:rsid w:val="003321E7"/>
    <w:rsid w:val="003645B1"/>
    <w:rsid w:val="00464EB7"/>
    <w:rsid w:val="00640186"/>
    <w:rsid w:val="00674DCC"/>
    <w:rsid w:val="00826F80"/>
    <w:rsid w:val="00862E9F"/>
    <w:rsid w:val="008F56DF"/>
    <w:rsid w:val="00955644"/>
    <w:rsid w:val="009D4E01"/>
    <w:rsid w:val="00B9280A"/>
    <w:rsid w:val="00C34202"/>
    <w:rsid w:val="00C6720C"/>
    <w:rsid w:val="00CD1AEF"/>
    <w:rsid w:val="00D41C77"/>
    <w:rsid w:val="00DA3F53"/>
    <w:rsid w:val="00DE22F4"/>
    <w:rsid w:val="00EB0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6B6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A3F53"/>
    <w:pPr>
      <w:ind w:firstLineChars="200" w:firstLine="420"/>
    </w:pPr>
  </w:style>
  <w:style w:type="character" w:customStyle="1" w:styleId="tlid-translationtranslation">
    <w:name w:val="tlid-translation translation"/>
    <w:basedOn w:val="DefaultParagraphFont"/>
    <w:uiPriority w:val="99"/>
    <w:rsid w:val="008F56DF"/>
    <w:rPr>
      <w:rFonts w:cs="Times New Roman"/>
    </w:rPr>
  </w:style>
  <w:style w:type="character" w:styleId="Hyperlink">
    <w:name w:val="Hyperlink"/>
    <w:basedOn w:val="DefaultParagraphFont"/>
    <w:uiPriority w:val="99"/>
    <w:rsid w:val="00DE22F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obd2tool.com/goods-10280-OD6-DoIP-VCI-J2534-DoIP-OE-diagnostic-tool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6</Pages>
  <Words>137</Words>
  <Characters>782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xie green</dc:creator>
  <cp:keywords/>
  <dc:description/>
  <cp:lastModifiedBy>tclsevers</cp:lastModifiedBy>
  <cp:revision>7</cp:revision>
  <dcterms:created xsi:type="dcterms:W3CDTF">2020-07-15T04:34:00Z</dcterms:created>
  <dcterms:modified xsi:type="dcterms:W3CDTF">2020-07-21T08:02:00Z</dcterms:modified>
</cp:coreProperties>
</file>